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10466"/>
      </w:tblGrid>
      <w:tr w:rsidR="0017494B" w:rsidRPr="000739B8" w14:paraId="2F3FDCDA" w14:textId="77777777" w:rsidTr="00CB26C5">
        <w:tc>
          <w:tcPr>
            <w:tcW w:w="5000" w:type="pct"/>
          </w:tcPr>
          <w:p w14:paraId="1A0E1B37" w14:textId="77777777" w:rsidR="0017494B" w:rsidRPr="000739B8" w:rsidRDefault="0017494B" w:rsidP="00736EB5">
            <w:pPr>
              <w:spacing w:line="312" w:lineRule="auto"/>
              <w:jc w:val="center"/>
              <w:rPr>
                <w:rFonts w:ascii="Open Sans Light" w:hAnsi="Open Sans Light" w:cs="Open Sans Light"/>
                <w:b/>
                <w:smallCaps/>
                <w:spacing w:val="20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b/>
                <w:smallCaps/>
                <w:spacing w:val="20"/>
                <w:sz w:val="22"/>
                <w:szCs w:val="22"/>
              </w:rPr>
              <w:t>Meghatalmazás</w:t>
            </w:r>
          </w:p>
          <w:p w14:paraId="2A36BA2A" w14:textId="77777777" w:rsidR="0017494B" w:rsidRPr="000739B8" w:rsidRDefault="0017494B" w:rsidP="00736EB5">
            <w:pPr>
              <w:spacing w:line="312" w:lineRule="auto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1090A50B" w14:textId="77777777" w:rsidR="0017494B" w:rsidRDefault="0017494B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Alulírott </w:t>
            </w:r>
          </w:p>
          <w:p w14:paraId="18184AED" w14:textId="435FC76F" w:rsidR="0017494B" w:rsidRDefault="0017494B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bCs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név:</w:t>
            </w:r>
            <w:r w:rsidR="00EA5492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Pr="000739B8">
              <w:rPr>
                <w:rFonts w:ascii="Open Sans Light" w:hAnsi="Open Sans Light" w:cs="Open Sans Light"/>
                <w:bCs/>
                <w:sz w:val="22"/>
                <w:szCs w:val="22"/>
              </w:rPr>
              <w:t>………………………………………………………………………………………</w:t>
            </w:r>
          </w:p>
          <w:p w14:paraId="76FF14DA" w14:textId="6FD0B5EF" w:rsidR="0017494B" w:rsidRDefault="0017494B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(</w:t>
            </w:r>
            <w:r w:rsidR="00D312CF">
              <w:rPr>
                <w:rFonts w:ascii="Open Sans Light" w:hAnsi="Open Sans Light" w:cs="Open Sans Light"/>
                <w:sz w:val="22"/>
                <w:szCs w:val="22"/>
              </w:rPr>
              <w:t>lakcíme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: ……………………………………………………………………………………,  </w:t>
            </w:r>
          </w:p>
          <w:p w14:paraId="32CFD639" w14:textId="0E7D71A7" w:rsidR="0017494B" w:rsidRDefault="00D312CF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születési helye, ideje</w:t>
            </w:r>
            <w:r w:rsidR="0017494B"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: ………………………………………………………………….., </w:t>
            </w:r>
          </w:p>
          <w:p w14:paraId="6A5A1941" w14:textId="37248F81" w:rsidR="0017494B" w:rsidRDefault="00D312CF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anyja neve</w:t>
            </w:r>
            <w:r w:rsidR="0017494B">
              <w:rPr>
                <w:rFonts w:ascii="Open Sans Light" w:hAnsi="Open Sans Light" w:cs="Open Sans Light"/>
                <w:sz w:val="22"/>
                <w:szCs w:val="22"/>
              </w:rPr>
              <w:t>:</w:t>
            </w:r>
            <w:r w:rsidR="0017494B"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…………………………………………………</w:t>
            </w:r>
            <w:r w:rsidR="0017494B">
              <w:rPr>
                <w:rFonts w:ascii="Open Sans Light" w:hAnsi="Open Sans Light" w:cs="Open Sans Light"/>
                <w:sz w:val="22"/>
                <w:szCs w:val="22"/>
              </w:rPr>
              <w:t>…………………………………...</w:t>
            </w:r>
            <w:r w:rsidR="0017494B" w:rsidRPr="000739B8">
              <w:rPr>
                <w:rFonts w:ascii="Open Sans Light" w:hAnsi="Open Sans Light" w:cs="Open Sans Light"/>
                <w:sz w:val="22"/>
                <w:szCs w:val="22"/>
              </w:rPr>
              <w:t>)</w:t>
            </w:r>
          </w:p>
          <w:p w14:paraId="1D87B692" w14:textId="7868CFC4" w:rsidR="0017494B" w:rsidRPr="0017494B" w:rsidRDefault="0017494B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bCs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mint a </w:t>
            </w:r>
            <w:r w:rsidRPr="0017494B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Naturland Holding Vagyonkezelő és Befektetési Nyilvánosan Működő Részvénytársaság </w:t>
            </w:r>
            <w:r w:rsidRPr="0017494B">
              <w:rPr>
                <w:rFonts w:ascii="Open Sans Light" w:hAnsi="Open Sans Light" w:cs="Open Sans Light"/>
                <w:bCs/>
                <w:sz w:val="22"/>
                <w:szCs w:val="22"/>
              </w:rPr>
              <w:t>(székhely: 1106 Budapest, Csillagvirág utca 8., cégjegyzékszám: 01-10-047445, adószám: 23978720-2-42, a továbbiakban „</w:t>
            </w:r>
            <w:r w:rsidRPr="0017494B">
              <w:rPr>
                <w:rFonts w:ascii="Open Sans Light" w:hAnsi="Open Sans Light" w:cs="Open Sans Light"/>
                <w:b/>
                <w:sz w:val="22"/>
                <w:szCs w:val="22"/>
              </w:rPr>
              <w:t>Naturland Holding Nyrt.</w:t>
            </w:r>
            <w:r w:rsidRPr="0017494B">
              <w:rPr>
                <w:rFonts w:ascii="Open Sans Light" w:hAnsi="Open Sans Light" w:cs="Open Sans Light"/>
                <w:bCs/>
                <w:sz w:val="22"/>
                <w:szCs w:val="22"/>
              </w:rPr>
              <w:t>” vagy „</w:t>
            </w:r>
            <w:r w:rsidRPr="0017494B">
              <w:rPr>
                <w:rFonts w:ascii="Open Sans Light" w:hAnsi="Open Sans Light" w:cs="Open Sans Light"/>
                <w:b/>
                <w:sz w:val="22"/>
                <w:szCs w:val="22"/>
              </w:rPr>
              <w:t>Társaság</w:t>
            </w:r>
            <w:r w:rsidRPr="0017494B">
              <w:rPr>
                <w:rFonts w:ascii="Open Sans Light" w:hAnsi="Open Sans Light" w:cs="Open Sans Light"/>
                <w:bCs/>
                <w:sz w:val="22"/>
                <w:szCs w:val="22"/>
              </w:rPr>
              <w:t>”) részvényese ezennel</w:t>
            </w:r>
          </w:p>
          <w:p w14:paraId="7A73BE5A" w14:textId="77777777" w:rsidR="0017494B" w:rsidRPr="000739B8" w:rsidRDefault="0017494B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3968853D" w14:textId="70CB1C2D" w:rsidR="0017494B" w:rsidRPr="0017494B" w:rsidRDefault="0017494B" w:rsidP="00736EB5">
            <w:pPr>
              <w:spacing w:line="312" w:lineRule="auto"/>
              <w:ind w:hanging="23"/>
              <w:jc w:val="center"/>
              <w:rPr>
                <w:rFonts w:ascii="Open Sans Light" w:hAnsi="Open Sans Light" w:cs="Open Sans Light"/>
                <w:b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b/>
                <w:sz w:val="22"/>
                <w:szCs w:val="22"/>
              </w:rPr>
              <w:t>m e g h a t a l m a z o m</w:t>
            </w:r>
          </w:p>
          <w:p w14:paraId="79CC5836" w14:textId="77777777" w:rsidR="0017494B" w:rsidRPr="000739B8" w:rsidRDefault="0017494B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az alábbi személyt:</w:t>
            </w:r>
          </w:p>
          <w:p w14:paraId="2F6114C4" w14:textId="77777777" w:rsidR="0017494B" w:rsidRDefault="0017494B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n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év: ………………………………………………………………………………………. </w:t>
            </w:r>
          </w:p>
          <w:p w14:paraId="3A667480" w14:textId="77777777" w:rsidR="0017494B" w:rsidRDefault="0017494B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(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lakcím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e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: ……………………………………………………………………………………,  </w:t>
            </w:r>
          </w:p>
          <w:p w14:paraId="07902F6A" w14:textId="77777777" w:rsidR="0017494B" w:rsidRDefault="0017494B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születési helye, ideje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: ………………………………………………………………….., </w:t>
            </w:r>
          </w:p>
          <w:p w14:paraId="4177B1FA" w14:textId="77777777" w:rsidR="0017494B" w:rsidRDefault="0017494B" w:rsidP="00736EB5">
            <w:pPr>
              <w:spacing w:line="312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anyja neve: …………………………………………………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…………………………………...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)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,</w:t>
            </w:r>
          </w:p>
          <w:p w14:paraId="27F38DB4" w14:textId="77777777" w:rsidR="0017494B" w:rsidRDefault="0017494B" w:rsidP="00736EB5">
            <w:pPr>
              <w:spacing w:line="312" w:lineRule="auto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47F60D0A" w14:textId="1DED734A" w:rsidR="0017494B" w:rsidRDefault="0017494B" w:rsidP="00736EB5">
            <w:pPr>
              <w:spacing w:line="312" w:lineRule="auto"/>
              <w:ind w:left="-110" w:right="-130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hogy a </w:t>
            </w:r>
            <w:r w:rsidRPr="0017494B">
              <w:rPr>
                <w:rFonts w:ascii="Open Sans Light" w:hAnsi="Open Sans Light" w:cs="Open Sans Light"/>
                <w:b/>
                <w:sz w:val="22"/>
                <w:szCs w:val="22"/>
              </w:rPr>
              <w:t>Naturland Holding Nyrt</w:t>
            </w:r>
            <w:r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.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202</w:t>
            </w:r>
            <w:r w:rsidR="00EC28F7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6</w:t>
            </w:r>
            <w:r w:rsidR="00B148C0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. </w:t>
            </w:r>
            <w:r w:rsidR="00E836CD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október</w:t>
            </w:r>
            <w:r w:rsidR="00B148C0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  <w:r w:rsidR="00E836CD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29</w:t>
            </w:r>
            <w:r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.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napján </w:t>
            </w:r>
            <w:r w:rsidR="00E420F2" w:rsidRPr="00E420F2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9</w:t>
            </w:r>
            <w:r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órakor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megtartásra kerülő </w:t>
            </w:r>
            <w:r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Közgyűlésén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, továbbá a határozatképtelenség esetén </w:t>
            </w:r>
            <w:r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202</w:t>
            </w:r>
            <w:r w:rsidR="00F7366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6</w:t>
            </w:r>
            <w:r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.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="00E836CD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november 9</w:t>
            </w:r>
            <w:r w:rsidR="00EC28F7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.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napján </w:t>
            </w:r>
            <w:r w:rsidR="00E420F2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9</w:t>
            </w:r>
            <w:r w:rsidRPr="000739B8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órakor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megtartandó megismételt közgyűlésen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, továbbá a Közgyűlés és megismételt Közgyűlés esetleges felfüggesztése esetén a Közgyűlés és megismételt Közgyűlés folytatásán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a Társaságot a szóban</w:t>
            </w:r>
            <w:r w:rsidR="00C41A73">
              <w:rPr>
                <w:rFonts w:ascii="Open Sans Light" w:hAnsi="Open Sans Light" w:cs="Open Sans Light"/>
                <w:sz w:val="22"/>
                <w:szCs w:val="22"/>
              </w:rPr>
              <w:t xml:space="preserve"> vagy írásban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 közölt utasításoknak megfelelően részvényesi minőségben teljes jogkörrel képviselje és a részvényest megillető jogokat teljeskörűen gyakorolja.</w:t>
            </w:r>
          </w:p>
          <w:p w14:paraId="78202A0F" w14:textId="77777777" w:rsidR="00A7377E" w:rsidRDefault="00A7377E" w:rsidP="0017494B">
            <w:pPr>
              <w:spacing w:line="360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16755B65" w14:textId="2643C23C" w:rsidR="0017494B" w:rsidRPr="000739B8" w:rsidRDefault="0017494B" w:rsidP="00CB26C5">
            <w:pPr>
              <w:spacing w:line="360" w:lineRule="auto"/>
              <w:ind w:hanging="23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Budapest, 202</w:t>
            </w:r>
            <w:r w:rsidR="00EC28F7">
              <w:rPr>
                <w:rFonts w:ascii="Open Sans Light" w:hAnsi="Open Sans Light" w:cs="Open Sans Light"/>
                <w:sz w:val="22"/>
                <w:szCs w:val="22"/>
              </w:rPr>
              <w:t>6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 xml:space="preserve">. 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____</w:t>
            </w:r>
            <w:r w:rsidR="00E836CD">
              <w:rPr>
                <w:rFonts w:ascii="Open Sans Light" w:hAnsi="Open Sans Light" w:cs="Open Sans Light"/>
                <w:sz w:val="22"/>
                <w:szCs w:val="22"/>
              </w:rPr>
              <w:t>_____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______</w:t>
            </w:r>
            <w:r w:rsidR="00906B6F">
              <w:rPr>
                <w:rFonts w:ascii="Open Sans Light" w:hAnsi="Open Sans Light" w:cs="Open Sans Light"/>
                <w:sz w:val="22"/>
                <w:szCs w:val="22"/>
              </w:rPr>
              <w:t>_.</w:t>
            </w:r>
          </w:p>
        </w:tc>
      </w:tr>
    </w:tbl>
    <w:p w14:paraId="400862A6" w14:textId="77777777" w:rsidR="0017494B" w:rsidRPr="000739B8" w:rsidRDefault="0017494B" w:rsidP="0017494B">
      <w:pPr>
        <w:jc w:val="both"/>
        <w:rPr>
          <w:rFonts w:ascii="Open Sans Light" w:hAnsi="Open Sans Light" w:cs="Open Sans Light"/>
          <w:sz w:val="22"/>
          <w:szCs w:val="22"/>
        </w:rPr>
      </w:pPr>
    </w:p>
    <w:tbl>
      <w:tblPr>
        <w:tblW w:w="0" w:type="auto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17494B" w:rsidRPr="000739B8" w14:paraId="25D086EF" w14:textId="77777777" w:rsidTr="00CB26C5">
        <w:trPr>
          <w:jc w:val="right"/>
        </w:trPr>
        <w:tc>
          <w:tcPr>
            <w:tcW w:w="4606" w:type="dxa"/>
          </w:tcPr>
          <w:p w14:paraId="1CBD50C6" w14:textId="77777777" w:rsidR="0017494B" w:rsidRPr="000739B8" w:rsidRDefault="0017494B" w:rsidP="00CB26C5">
            <w:pPr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sz w:val="22"/>
                <w:szCs w:val="22"/>
              </w:rPr>
              <w:t>______________</w:t>
            </w: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___________________________________</w:t>
            </w:r>
          </w:p>
        </w:tc>
      </w:tr>
      <w:tr w:rsidR="0017494B" w:rsidRPr="000739B8" w14:paraId="702E19E6" w14:textId="77777777" w:rsidTr="00CB26C5">
        <w:trPr>
          <w:jc w:val="right"/>
        </w:trPr>
        <w:tc>
          <w:tcPr>
            <w:tcW w:w="4606" w:type="dxa"/>
          </w:tcPr>
          <w:p w14:paraId="5E9A4478" w14:textId="121DE5F4" w:rsidR="0017494B" w:rsidRPr="00736EB5" w:rsidRDefault="00150762" w:rsidP="00CB26C5">
            <w:pPr>
              <w:rPr>
                <w:rFonts w:ascii="Open Sans Light" w:hAnsi="Open Sans Light" w:cs="Open Sans Light"/>
                <w:bCs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Cs/>
                <w:sz w:val="22"/>
                <w:szCs w:val="22"/>
              </w:rPr>
              <w:t>Név:</w:t>
            </w:r>
          </w:p>
          <w:p w14:paraId="5F4188E8" w14:textId="77777777" w:rsidR="0017494B" w:rsidRPr="000739B8" w:rsidRDefault="0017494B" w:rsidP="00CB26C5">
            <w:pPr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Meghatalmaz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ó</w:t>
            </w:r>
          </w:p>
        </w:tc>
      </w:tr>
    </w:tbl>
    <w:p w14:paraId="356374F0" w14:textId="77777777" w:rsidR="00F5536E" w:rsidRDefault="00F5536E" w:rsidP="00F5536E">
      <w:pPr>
        <w:jc w:val="both"/>
        <w:rPr>
          <w:rFonts w:ascii="Open Sans Light" w:hAnsi="Open Sans Light" w:cs="Open Sans Light"/>
          <w:sz w:val="22"/>
          <w:szCs w:val="22"/>
        </w:rPr>
      </w:pPr>
    </w:p>
    <w:p w14:paraId="6A540BAA" w14:textId="3DF06E3A" w:rsidR="00736EB5" w:rsidRPr="000739B8" w:rsidRDefault="00F5536E" w:rsidP="001F2963">
      <w:pPr>
        <w:spacing w:line="480" w:lineRule="auto"/>
        <w:jc w:val="both"/>
        <w:rPr>
          <w:rFonts w:ascii="Open Sans Light" w:hAnsi="Open Sans Light" w:cs="Open Sans Light"/>
          <w:sz w:val="22"/>
          <w:szCs w:val="22"/>
        </w:rPr>
      </w:pPr>
      <w:r w:rsidRPr="000739B8">
        <w:rPr>
          <w:rFonts w:ascii="Open Sans Light" w:hAnsi="Open Sans Light" w:cs="Open Sans Light"/>
          <w:sz w:val="22"/>
          <w:szCs w:val="22"/>
        </w:rPr>
        <w:t>Előttünk</w:t>
      </w:r>
      <w:r w:rsidR="00B23C44">
        <w:rPr>
          <w:rFonts w:ascii="Open Sans Light" w:hAnsi="Open Sans Light" w:cs="Open Sans Light"/>
          <w:sz w:val="22"/>
          <w:szCs w:val="22"/>
        </w:rPr>
        <w:t xml:space="preserve"> </w:t>
      </w:r>
      <w:r w:rsidRPr="000739B8">
        <w:rPr>
          <w:rFonts w:ascii="Open Sans Light" w:hAnsi="Open Sans Light" w:cs="Open Sans Light"/>
          <w:sz w:val="22"/>
          <w:szCs w:val="22"/>
        </w:rPr>
        <w:t>mint tanúk előtt</w:t>
      </w:r>
      <w:r w:rsidR="00B23C44">
        <w:rPr>
          <w:rFonts w:ascii="Open Sans Light" w:hAnsi="Open Sans Light" w:cs="Open Sans Light"/>
          <w:sz w:val="22"/>
          <w:szCs w:val="22"/>
        </w:rPr>
        <w:t>:</w:t>
      </w:r>
    </w:p>
    <w:tbl>
      <w:tblPr>
        <w:tblW w:w="9214" w:type="dxa"/>
        <w:tblLook w:val="01E0" w:firstRow="1" w:lastRow="1" w:firstColumn="1" w:lastColumn="1" w:noHBand="0" w:noVBand="0"/>
      </w:tblPr>
      <w:tblGrid>
        <w:gridCol w:w="4773"/>
        <w:gridCol w:w="4441"/>
      </w:tblGrid>
      <w:tr w:rsidR="00F5536E" w:rsidRPr="000739B8" w14:paraId="6C7ED35B" w14:textId="77777777" w:rsidTr="00CB26C5">
        <w:tc>
          <w:tcPr>
            <w:tcW w:w="4773" w:type="dxa"/>
          </w:tcPr>
          <w:p w14:paraId="19EA4814" w14:textId="77777777" w:rsidR="00F5536E" w:rsidRPr="000739B8" w:rsidRDefault="00F5536E" w:rsidP="00CB26C5">
            <w:pPr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Név: ___________________________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___________</w:t>
            </w:r>
          </w:p>
          <w:p w14:paraId="4BDBE169" w14:textId="77777777" w:rsidR="00F5536E" w:rsidRPr="000739B8" w:rsidRDefault="00F5536E" w:rsidP="00CB26C5">
            <w:pPr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4441" w:type="dxa"/>
          </w:tcPr>
          <w:p w14:paraId="4D63512F" w14:textId="77777777" w:rsidR="00F5536E" w:rsidRPr="000739B8" w:rsidRDefault="00F5536E" w:rsidP="00CB26C5">
            <w:pPr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Név: ___________________________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___________</w:t>
            </w:r>
          </w:p>
          <w:p w14:paraId="762E6252" w14:textId="77777777" w:rsidR="00F5536E" w:rsidRPr="000739B8" w:rsidRDefault="00F5536E" w:rsidP="00CB26C5">
            <w:pPr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F5536E" w:rsidRPr="000739B8" w14:paraId="3426B192" w14:textId="77777777" w:rsidTr="00CB26C5">
        <w:tc>
          <w:tcPr>
            <w:tcW w:w="4773" w:type="dxa"/>
          </w:tcPr>
          <w:p w14:paraId="587F35BB" w14:textId="77777777" w:rsidR="00F5536E" w:rsidRPr="000739B8" w:rsidRDefault="00F5536E" w:rsidP="00CB26C5">
            <w:pPr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Lakcím: _______________________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____________</w:t>
            </w:r>
          </w:p>
          <w:p w14:paraId="233D2186" w14:textId="77777777" w:rsidR="00F5536E" w:rsidRPr="000739B8" w:rsidRDefault="00F5536E" w:rsidP="00CB26C5">
            <w:pPr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4441" w:type="dxa"/>
          </w:tcPr>
          <w:p w14:paraId="7B3BDC4E" w14:textId="77777777" w:rsidR="00F5536E" w:rsidRPr="000739B8" w:rsidRDefault="00F5536E" w:rsidP="00CB26C5">
            <w:pPr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Lakcím: _______________________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____________</w:t>
            </w:r>
          </w:p>
          <w:p w14:paraId="427F993E" w14:textId="77777777" w:rsidR="00F5536E" w:rsidRPr="000739B8" w:rsidRDefault="00F5536E" w:rsidP="00CB26C5">
            <w:pPr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F5536E" w:rsidRPr="000739B8" w14:paraId="6865ED54" w14:textId="77777777" w:rsidTr="00CB26C5">
        <w:tc>
          <w:tcPr>
            <w:tcW w:w="4773" w:type="dxa"/>
          </w:tcPr>
          <w:p w14:paraId="4B7703E8" w14:textId="77777777" w:rsidR="00F5536E" w:rsidRPr="000739B8" w:rsidRDefault="00F5536E" w:rsidP="00CB26C5">
            <w:pPr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Aláírás: _______________________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_____________</w:t>
            </w:r>
          </w:p>
        </w:tc>
        <w:tc>
          <w:tcPr>
            <w:tcW w:w="4441" w:type="dxa"/>
          </w:tcPr>
          <w:p w14:paraId="2FDDBB44" w14:textId="77777777" w:rsidR="00F5536E" w:rsidRPr="000739B8" w:rsidRDefault="00F5536E" w:rsidP="00CB26C5">
            <w:pPr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  <w:r w:rsidRPr="000739B8">
              <w:rPr>
                <w:rFonts w:ascii="Open Sans Light" w:hAnsi="Open Sans Light" w:cs="Open Sans Light"/>
                <w:sz w:val="22"/>
                <w:szCs w:val="22"/>
              </w:rPr>
              <w:t>Aláírás: _______________________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>_____________</w:t>
            </w:r>
          </w:p>
        </w:tc>
      </w:tr>
    </w:tbl>
    <w:p w14:paraId="294E9040" w14:textId="77777777" w:rsidR="00F5536E" w:rsidRPr="000739B8" w:rsidRDefault="00F5536E" w:rsidP="00F5536E">
      <w:pPr>
        <w:jc w:val="both"/>
        <w:rPr>
          <w:rFonts w:ascii="Open Sans Light" w:hAnsi="Open Sans Light" w:cs="Open Sans Light"/>
          <w:sz w:val="22"/>
          <w:szCs w:val="22"/>
        </w:rPr>
      </w:pPr>
    </w:p>
    <w:sectPr w:rsidR="00F5536E" w:rsidRPr="000739B8" w:rsidSect="00DE200B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EBC83" w14:textId="77777777" w:rsidR="00F317A9" w:rsidRDefault="00F317A9" w:rsidP="00DE200B">
      <w:r>
        <w:separator/>
      </w:r>
    </w:p>
  </w:endnote>
  <w:endnote w:type="continuationSeparator" w:id="0">
    <w:p w14:paraId="276AD7DC" w14:textId="77777777" w:rsidR="00F317A9" w:rsidRDefault="00F317A9" w:rsidP="00DE200B">
      <w:r>
        <w:continuationSeparator/>
      </w:r>
    </w:p>
  </w:endnote>
  <w:endnote w:type="continuationNotice" w:id="1">
    <w:p w14:paraId="00ACF1F8" w14:textId="77777777" w:rsidR="00F317A9" w:rsidRDefault="00F317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3E06D" w14:textId="77777777" w:rsidR="00DE200B" w:rsidRDefault="00DE200B">
    <w:pPr>
      <w:pStyle w:val="llb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74D8933" wp14:editId="44950D1E">
          <wp:simplePos x="0" y="0"/>
          <wp:positionH relativeFrom="margin">
            <wp:align>center</wp:align>
          </wp:positionH>
          <wp:positionV relativeFrom="paragraph">
            <wp:posOffset>81915</wp:posOffset>
          </wp:positionV>
          <wp:extent cx="4721362" cy="344425"/>
          <wp:effectExtent l="0" t="0" r="3175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21362" cy="34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DADF8" w14:textId="77777777" w:rsidR="00F317A9" w:rsidRDefault="00F317A9" w:rsidP="00DE200B">
      <w:r>
        <w:separator/>
      </w:r>
    </w:p>
  </w:footnote>
  <w:footnote w:type="continuationSeparator" w:id="0">
    <w:p w14:paraId="1C0E919A" w14:textId="77777777" w:rsidR="00F317A9" w:rsidRDefault="00F317A9" w:rsidP="00DE200B">
      <w:r>
        <w:continuationSeparator/>
      </w:r>
    </w:p>
  </w:footnote>
  <w:footnote w:type="continuationNotice" w:id="1">
    <w:p w14:paraId="4164BF67" w14:textId="77777777" w:rsidR="00F317A9" w:rsidRDefault="00F317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7EE50" w14:textId="77777777" w:rsidR="00DE200B" w:rsidRDefault="00DE200B">
    <w:pPr>
      <w:pStyle w:val="lfej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F45B6E" wp14:editId="6B6470F0">
          <wp:simplePos x="0" y="0"/>
          <wp:positionH relativeFrom="column">
            <wp:posOffset>0</wp:posOffset>
          </wp:positionH>
          <wp:positionV relativeFrom="paragraph">
            <wp:posOffset>-125730</wp:posOffset>
          </wp:positionV>
          <wp:extent cx="6623050" cy="735332"/>
          <wp:effectExtent l="0" t="0" r="6350" b="762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3050" cy="7353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8DE2ACF" w14:textId="77777777" w:rsidR="00DE200B" w:rsidRDefault="00DE200B">
    <w:pPr>
      <w:pStyle w:val="lfej"/>
    </w:pPr>
  </w:p>
  <w:p w14:paraId="2E1D266F" w14:textId="77777777" w:rsidR="00DE200B" w:rsidRDefault="00DE200B">
    <w:pPr>
      <w:pStyle w:val="lfej"/>
    </w:pPr>
  </w:p>
  <w:p w14:paraId="2F5844FF" w14:textId="77777777" w:rsidR="00DE200B" w:rsidRDefault="00DE200B">
    <w:pPr>
      <w:pStyle w:val="lfej"/>
    </w:pPr>
  </w:p>
  <w:p w14:paraId="685BA7DA" w14:textId="77777777" w:rsidR="00DE200B" w:rsidRDefault="00DE200B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94B"/>
    <w:rsid w:val="00150762"/>
    <w:rsid w:val="0017494B"/>
    <w:rsid w:val="001A1E8E"/>
    <w:rsid w:val="001F2963"/>
    <w:rsid w:val="001F5562"/>
    <w:rsid w:val="00231B55"/>
    <w:rsid w:val="00251F86"/>
    <w:rsid w:val="003143EF"/>
    <w:rsid w:val="003F1653"/>
    <w:rsid w:val="0047269A"/>
    <w:rsid w:val="00526473"/>
    <w:rsid w:val="006A30AA"/>
    <w:rsid w:val="00736EB5"/>
    <w:rsid w:val="0086310B"/>
    <w:rsid w:val="00906B6F"/>
    <w:rsid w:val="00942ACB"/>
    <w:rsid w:val="0094455A"/>
    <w:rsid w:val="00A7377E"/>
    <w:rsid w:val="00AD5FC6"/>
    <w:rsid w:val="00AE5BAA"/>
    <w:rsid w:val="00B148C0"/>
    <w:rsid w:val="00B23C44"/>
    <w:rsid w:val="00B86873"/>
    <w:rsid w:val="00C25F65"/>
    <w:rsid w:val="00C41A73"/>
    <w:rsid w:val="00C50F4D"/>
    <w:rsid w:val="00C54A0C"/>
    <w:rsid w:val="00D312CF"/>
    <w:rsid w:val="00DE200B"/>
    <w:rsid w:val="00E420F2"/>
    <w:rsid w:val="00E836CD"/>
    <w:rsid w:val="00EA5492"/>
    <w:rsid w:val="00EC28F7"/>
    <w:rsid w:val="00F317A9"/>
    <w:rsid w:val="00F5536E"/>
    <w:rsid w:val="00F73665"/>
    <w:rsid w:val="00F8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15ED7"/>
  <w15:chartTrackingRefBased/>
  <w15:docId w15:val="{4A7A9184-A7E1-4936-9AEB-B535AAD5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4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E200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DE200B"/>
  </w:style>
  <w:style w:type="paragraph" w:styleId="llb">
    <w:name w:val="footer"/>
    <w:basedOn w:val="Norml"/>
    <w:link w:val="llbChar"/>
    <w:uiPriority w:val="99"/>
    <w:unhideWhenUsed/>
    <w:rsid w:val="00DE200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DE2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vesiNikolett\Desktop\Holding%20lev&#233;lpap&#237;r%20sablon%20v5%202022.09.28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deea2f-8670-4aef-b37d-cce764b7eb9e">
      <Terms xmlns="http://schemas.microsoft.com/office/infopath/2007/PartnerControls"/>
    </lcf76f155ced4ddcb4097134ff3c332f>
    <TaxCatchAll xmlns="72ad00fc-4d48-4272-9f9d-70f5aeb4741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65C6CC70EFFF940B6E1ED9B4DC5317C" ma:contentTypeVersion="17" ma:contentTypeDescription="Új dokumentum létrehozása." ma:contentTypeScope="" ma:versionID="f704cd415a8931968dc2e2a3889cfac6">
  <xsd:schema xmlns:xsd="http://www.w3.org/2001/XMLSchema" xmlns:xs="http://www.w3.org/2001/XMLSchema" xmlns:p="http://schemas.microsoft.com/office/2006/metadata/properties" xmlns:ns2="c3deea2f-8670-4aef-b37d-cce764b7eb9e" xmlns:ns3="72ad00fc-4d48-4272-9f9d-70f5aeb47414" targetNamespace="http://schemas.microsoft.com/office/2006/metadata/properties" ma:root="true" ma:fieldsID="9ad060f105abd067b37abb29d439e283" ns2:_="" ns3:_="">
    <xsd:import namespace="c3deea2f-8670-4aef-b37d-cce764b7eb9e"/>
    <xsd:import namespace="72ad00fc-4d48-4272-9f9d-70f5aeb474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eea2f-8670-4aef-b37d-cce764b7e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Képcímkék" ma:readOnly="false" ma:fieldId="{5cf76f15-5ced-4ddc-b409-7134ff3c332f}" ma:taxonomyMulti="true" ma:sspId="e9810333-ed20-422b-ba7a-8545c11339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d00fc-4d48-4272-9f9d-70f5aeb474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390c6e5-72c4-4115-bc05-b712f171a026}" ma:internalName="TaxCatchAll" ma:showField="CatchAllData" ma:web="72ad00fc-4d48-4272-9f9d-70f5aeb474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B7DAE1-2A6A-464D-B1EF-1976EDF70B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C679B0-A7B7-42F1-A97A-78CBF5C34A35}">
  <ds:schemaRefs>
    <ds:schemaRef ds:uri="http://schemas.microsoft.com/office/2006/metadata/properties"/>
    <ds:schemaRef ds:uri="http://schemas.microsoft.com/office/infopath/2007/PartnerControls"/>
    <ds:schemaRef ds:uri="c3deea2f-8670-4aef-b37d-cce764b7eb9e"/>
    <ds:schemaRef ds:uri="72ad00fc-4d48-4272-9f9d-70f5aeb47414"/>
  </ds:schemaRefs>
</ds:datastoreItem>
</file>

<file path=customXml/itemProps3.xml><?xml version="1.0" encoding="utf-8"?>
<ds:datastoreItem xmlns:ds="http://schemas.openxmlformats.org/officeDocument/2006/customXml" ds:itemID="{A8F185EC-F089-4950-AB25-0CA3AD9C8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eea2f-8670-4aef-b37d-cce764b7eb9e"/>
    <ds:schemaRef ds:uri="72ad00fc-4d48-4272-9f9d-70f5aeb474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Holding levélpapír sablon v5 2022.09.28</Template>
  <TotalTime>16</TotalTime>
  <Pages>1</Pages>
  <Words>208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Hevesi Nikolett</dc:creator>
  <cp:keywords/>
  <dc:description/>
  <cp:lastModifiedBy>Gábor Perger</cp:lastModifiedBy>
  <cp:revision>22</cp:revision>
  <dcterms:created xsi:type="dcterms:W3CDTF">2023-02-21T13:26:00Z</dcterms:created>
  <dcterms:modified xsi:type="dcterms:W3CDTF">2026-10-04T17:41:00Z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0x010100665C6CC70EFFF940B6E1ED9B4DC5317C</vt:lpwstr>
  </property>
  <property fmtid="{D5CDD505-2E9C-101B-9397-08002B2CF9AE}" pid="3" name="MediaServiceImageTags">
    <vt:lpwstr/>
  </property>
</Properties>
</file>